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FAE09" w14:textId="77777777" w:rsidR="00BD343A" w:rsidRDefault="00BD343A" w:rsidP="00BD343A"/>
    <w:p w14:paraId="74045F37" w14:textId="77777777" w:rsidR="00BD343A" w:rsidRDefault="00BD343A" w:rsidP="00BD343A"/>
    <w:p w14:paraId="53B48922" w14:textId="77777777" w:rsidR="004F2601" w:rsidRPr="00AF5DEA" w:rsidRDefault="004F2601" w:rsidP="004F2601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>ZAŁĄCZNIK NR 1</w:t>
      </w:r>
    </w:p>
    <w:p w14:paraId="4FFDB923" w14:textId="6D920149" w:rsidR="004F2601" w:rsidRPr="006E757E" w:rsidRDefault="004F2601" w:rsidP="004F2601">
      <w:pPr>
        <w:rPr>
          <w:rFonts w:ascii="Times New Roman" w:hAnsi="Times New Roman"/>
          <w:b/>
          <w:bCs/>
        </w:rPr>
      </w:pPr>
      <w:r w:rsidRPr="006E757E">
        <w:rPr>
          <w:rFonts w:ascii="Times New Roman" w:hAnsi="Times New Roman"/>
          <w:b/>
          <w:bCs/>
        </w:rPr>
        <w:t xml:space="preserve">FORMULARZ ZGŁOSZENIA GOTOWOŚCI DO UDZIAŁU W </w:t>
      </w:r>
      <w:r>
        <w:rPr>
          <w:rFonts w:ascii="Times New Roman" w:hAnsi="Times New Roman"/>
          <w:b/>
          <w:bCs/>
        </w:rPr>
        <w:t xml:space="preserve">ROZMOWACH </w:t>
      </w:r>
      <w:r w:rsidR="00417AB4">
        <w:rPr>
          <w:rFonts w:ascii="Times New Roman" w:hAnsi="Times New Roman"/>
          <w:b/>
          <w:bCs/>
        </w:rPr>
        <w:t>O</w:t>
      </w:r>
      <w:r>
        <w:rPr>
          <w:rFonts w:ascii="Times New Roman" w:hAnsi="Times New Roman"/>
          <w:b/>
          <w:bCs/>
        </w:rPr>
        <w:t xml:space="preserve"> WSPÓŁPRACĘ</w:t>
      </w:r>
      <w:r w:rsidRPr="006E757E">
        <w:rPr>
          <w:rFonts w:ascii="Times New Roman" w:hAnsi="Times New Roman"/>
          <w:b/>
          <w:bCs/>
        </w:rPr>
        <w:t>:</w:t>
      </w:r>
    </w:p>
    <w:p w14:paraId="53B4611C" w14:textId="77777777" w:rsidR="004F2601" w:rsidRDefault="004F2601" w:rsidP="004F2601">
      <w:pPr>
        <w:rPr>
          <w:rFonts w:ascii="Times New Roman" w:hAnsi="Times New Roman"/>
        </w:rPr>
      </w:pPr>
      <w:r>
        <w:rPr>
          <w:rFonts w:ascii="Times New Roman" w:hAnsi="Times New Roman"/>
        </w:rPr>
        <w:t>ZAPRASZAJĄCY:</w:t>
      </w:r>
    </w:p>
    <w:p w14:paraId="49FE5081" w14:textId="4131420B" w:rsidR="004F2601" w:rsidRDefault="004F2601" w:rsidP="004F2601">
      <w:pPr>
        <w:rPr>
          <w:rFonts w:ascii="Times New Roman" w:hAnsi="Times New Roman"/>
        </w:rPr>
      </w:pPr>
      <w:r>
        <w:rPr>
          <w:rFonts w:ascii="Times New Roman" w:hAnsi="Times New Roman"/>
        </w:rPr>
        <w:t>LW Bogdanka</w:t>
      </w:r>
      <w:r w:rsidR="0045648A">
        <w:rPr>
          <w:rFonts w:ascii="Times New Roman" w:hAnsi="Times New Roman"/>
        </w:rPr>
        <w:t xml:space="preserve"> S.A.</w:t>
      </w:r>
    </w:p>
    <w:p w14:paraId="3C633CD4" w14:textId="77777777" w:rsidR="004F2601" w:rsidRDefault="004F2601" w:rsidP="004F2601">
      <w:pPr>
        <w:rPr>
          <w:rFonts w:ascii="Times New Roman" w:hAnsi="Times New Roman"/>
        </w:rPr>
      </w:pPr>
    </w:p>
    <w:p w14:paraId="4621744C" w14:textId="77777777" w:rsidR="004F2601" w:rsidRDefault="004F2601" w:rsidP="004F2601">
      <w:pPr>
        <w:rPr>
          <w:rFonts w:ascii="Times New Roman" w:hAnsi="Times New Roman"/>
        </w:rPr>
      </w:pPr>
      <w:r>
        <w:rPr>
          <w:rFonts w:ascii="Times New Roman" w:hAnsi="Times New Roman"/>
        </w:rPr>
        <w:t>PODMIOT ZGŁASZAJĄCY GOTOWOŚĆ DO WZIĘCIA UDZIAŁU W RZOMOWACH:</w:t>
      </w:r>
    </w:p>
    <w:p w14:paraId="0C7754F0" w14:textId="77777777" w:rsidR="004F2601" w:rsidRDefault="004F2601" w:rsidP="004F2601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</w:t>
      </w:r>
    </w:p>
    <w:p w14:paraId="5902400C" w14:textId="77777777" w:rsidR="004F2601" w:rsidRDefault="004F2601" w:rsidP="004F2601">
      <w:pPr>
        <w:rPr>
          <w:rFonts w:ascii="Times New Roman" w:hAnsi="Times New Roman"/>
        </w:rPr>
      </w:pPr>
    </w:p>
    <w:p w14:paraId="465FE36D" w14:textId="77777777" w:rsidR="004F2601" w:rsidRDefault="004F2601" w:rsidP="004F260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W odniesieniu do ogłoszenia o zamiarze przeprowadzenia Rozmów o współpracę z dnia </w:t>
      </w:r>
      <w:r w:rsidRPr="00D43FF0">
        <w:rPr>
          <w:rFonts w:ascii="Times New Roman" w:hAnsi="Times New Roman"/>
        </w:rPr>
        <w:t xml:space="preserve">21.12.2023 </w:t>
      </w:r>
      <w:r>
        <w:rPr>
          <w:rFonts w:ascii="Times New Roman" w:hAnsi="Times New Roman"/>
        </w:rPr>
        <w:t>niniejszym:</w:t>
      </w:r>
    </w:p>
    <w:p w14:paraId="67A4A8FB" w14:textId="77777777" w:rsidR="004F2601" w:rsidRDefault="004F2601" w:rsidP="004F2601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Zgłaszamy gotowość wzięcia udziału w Rozmowach o współpracę.</w:t>
      </w:r>
    </w:p>
    <w:p w14:paraId="32F3A3F7" w14:textId="77777777" w:rsidR="004F2601" w:rsidRDefault="004F2601" w:rsidP="004F2601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Zobowiązujemy się do nieodpłatnego doradztwa wraz z udzieleniem informacji, wedle naszej najlepszej wiedzy i doświadczenia, w zakresie potrzebnym do realizacji projektów w zakresie</w:t>
      </w:r>
      <w:r w:rsidRPr="00383CFC">
        <w:rPr>
          <w:rFonts w:ascii="Times New Roman" w:hAnsi="Times New Roman" w:cs="Times New Roman"/>
        </w:rPr>
        <w:t xml:space="preserve"> odnawialnych źródeł energii. </w:t>
      </w:r>
    </w:p>
    <w:p w14:paraId="66C5B9EA" w14:textId="47E5FB18" w:rsidR="00A91111" w:rsidRDefault="004F2601" w:rsidP="004F2601">
      <w:pPr>
        <w:ind w:left="-170"/>
      </w:pPr>
      <w:r>
        <w:rPr>
          <w:rFonts w:ascii="Times New Roman" w:hAnsi="Times New Roman"/>
        </w:rPr>
        <w:t>Oświadczamy iż spełniamy warunki opisane w ogłoszeniu o Rozmowy o współprace.</w:t>
      </w:r>
    </w:p>
    <w:sectPr w:rsidR="00A91111" w:rsidSect="00A91111">
      <w:headerReference w:type="first" r:id="rId8"/>
      <w:footerReference w:type="first" r:id="rId9"/>
      <w:type w:val="continuous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2A655" w14:textId="77777777" w:rsidR="00967787" w:rsidRDefault="00967787" w:rsidP="003B2394">
      <w:pPr>
        <w:spacing w:after="0" w:line="240" w:lineRule="auto"/>
      </w:pPr>
      <w:r>
        <w:separator/>
      </w:r>
    </w:p>
  </w:endnote>
  <w:endnote w:type="continuationSeparator" w:id="0">
    <w:p w14:paraId="727F8207" w14:textId="77777777" w:rsidR="00967787" w:rsidRDefault="00967787" w:rsidP="003B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3EE61" w14:textId="77777777" w:rsidR="00F74497" w:rsidRDefault="00FF472E">
    <w:pPr>
      <w:pStyle w:val="Stopka"/>
    </w:pPr>
    <w:r>
      <w:rPr>
        <w:rFonts w:ascii="Montserrat" w:hAnsi="Montserrat"/>
        <w:noProof/>
        <w:sz w:val="14"/>
        <w:szCs w:val="14"/>
        <w:lang w:val="en-US"/>
      </w:rPr>
      <w:drawing>
        <wp:anchor distT="0" distB="0" distL="114300" distR="114300" simplePos="0" relativeHeight="251665408" behindDoc="1" locked="0" layoutInCell="1" allowOverlap="1" wp14:anchorId="4BC4FEDA" wp14:editId="5F71D5BF">
          <wp:simplePos x="0" y="0"/>
          <wp:positionH relativeFrom="column">
            <wp:posOffset>-71755</wp:posOffset>
          </wp:positionH>
          <wp:positionV relativeFrom="paragraph">
            <wp:posOffset>-535940</wp:posOffset>
          </wp:positionV>
          <wp:extent cx="5886450" cy="576580"/>
          <wp:effectExtent l="0" t="0" r="0" b="0"/>
          <wp:wrapThrough wrapText="bothSides">
            <wp:wrapPolygon edited="0">
              <wp:start x="0" y="0"/>
              <wp:lineTo x="0" y="20696"/>
              <wp:lineTo x="21530" y="20696"/>
              <wp:lineTo x="21530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0" cy="576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A2671" w14:textId="77777777" w:rsidR="00967787" w:rsidRDefault="00967787" w:rsidP="003B2394">
      <w:pPr>
        <w:spacing w:after="0" w:line="240" w:lineRule="auto"/>
      </w:pPr>
      <w:r>
        <w:separator/>
      </w:r>
    </w:p>
  </w:footnote>
  <w:footnote w:type="continuationSeparator" w:id="0">
    <w:p w14:paraId="615629A1" w14:textId="77777777" w:rsidR="00967787" w:rsidRDefault="00967787" w:rsidP="003B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7E21C" w14:textId="77777777" w:rsidR="00F74497" w:rsidRDefault="00FF472E">
    <w:pPr>
      <w:pStyle w:val="Nagwek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EAB20EE" wp14:editId="361B2E1E">
          <wp:simplePos x="0" y="0"/>
          <wp:positionH relativeFrom="column">
            <wp:posOffset>-500380</wp:posOffset>
          </wp:positionH>
          <wp:positionV relativeFrom="paragraph">
            <wp:posOffset>-40640</wp:posOffset>
          </wp:positionV>
          <wp:extent cx="2890202" cy="1019011"/>
          <wp:effectExtent l="0" t="0" r="571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_kolo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0202" cy="101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2A2B38"/>
    <w:multiLevelType w:val="hybridMultilevel"/>
    <w:tmpl w:val="0C42BC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mirrorMargins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B70"/>
    <w:rsid w:val="000C1DE8"/>
    <w:rsid w:val="00116D45"/>
    <w:rsid w:val="001527AA"/>
    <w:rsid w:val="00196081"/>
    <w:rsid w:val="001C283C"/>
    <w:rsid w:val="001C60C1"/>
    <w:rsid w:val="001E33F8"/>
    <w:rsid w:val="00204BAA"/>
    <w:rsid w:val="00246338"/>
    <w:rsid w:val="002A034C"/>
    <w:rsid w:val="002C5D6C"/>
    <w:rsid w:val="00301FE1"/>
    <w:rsid w:val="00370B70"/>
    <w:rsid w:val="003B2394"/>
    <w:rsid w:val="003D2C09"/>
    <w:rsid w:val="004027B3"/>
    <w:rsid w:val="00412290"/>
    <w:rsid w:val="00417AB4"/>
    <w:rsid w:val="0045648A"/>
    <w:rsid w:val="00496160"/>
    <w:rsid w:val="004F2601"/>
    <w:rsid w:val="0053012A"/>
    <w:rsid w:val="005528C1"/>
    <w:rsid w:val="0058370B"/>
    <w:rsid w:val="005922AA"/>
    <w:rsid w:val="006400CD"/>
    <w:rsid w:val="0067246C"/>
    <w:rsid w:val="006E73C6"/>
    <w:rsid w:val="007343AA"/>
    <w:rsid w:val="007D3ECE"/>
    <w:rsid w:val="008539CB"/>
    <w:rsid w:val="008A386E"/>
    <w:rsid w:val="008C3EDD"/>
    <w:rsid w:val="00901D88"/>
    <w:rsid w:val="00933417"/>
    <w:rsid w:val="00967787"/>
    <w:rsid w:val="009B248D"/>
    <w:rsid w:val="00A00A20"/>
    <w:rsid w:val="00A65341"/>
    <w:rsid w:val="00A91111"/>
    <w:rsid w:val="00A97C2A"/>
    <w:rsid w:val="00AC24D7"/>
    <w:rsid w:val="00B8025E"/>
    <w:rsid w:val="00BD343A"/>
    <w:rsid w:val="00C12340"/>
    <w:rsid w:val="00C41708"/>
    <w:rsid w:val="00C87A42"/>
    <w:rsid w:val="00CB05C8"/>
    <w:rsid w:val="00CE3812"/>
    <w:rsid w:val="00E12F2C"/>
    <w:rsid w:val="00EA0296"/>
    <w:rsid w:val="00F3495E"/>
    <w:rsid w:val="00F7306F"/>
    <w:rsid w:val="00F74497"/>
    <w:rsid w:val="00FF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B1EC24F"/>
  <w15:chartTrackingRefBased/>
  <w15:docId w15:val="{B667BC8B-25A2-475C-B490-66EE23B9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22A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2394"/>
  </w:style>
  <w:style w:type="paragraph" w:styleId="Stopka">
    <w:name w:val="footer"/>
    <w:basedOn w:val="Normalny"/>
    <w:link w:val="Stopka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2394"/>
  </w:style>
  <w:style w:type="paragraph" w:styleId="Tekstdymka">
    <w:name w:val="Balloon Text"/>
    <w:basedOn w:val="Normalny"/>
    <w:link w:val="TekstdymkaZnak"/>
    <w:uiPriority w:val="99"/>
    <w:semiHidden/>
    <w:unhideWhenUsed/>
    <w:rsid w:val="003B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B239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2C5D6C"/>
    <w:pPr>
      <w:spacing w:after="0" w:line="240" w:lineRule="auto"/>
      <w:jc w:val="center"/>
    </w:pPr>
    <w:rPr>
      <w:rFonts w:ascii="Times New Roman" w:eastAsia="Times New Roman" w:hAnsi="Times New Roman"/>
      <w:b/>
      <w:spacing w:val="-2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5D6C"/>
    <w:rPr>
      <w:rFonts w:ascii="Times New Roman" w:eastAsia="Times New Roman" w:hAnsi="Times New Roman"/>
      <w:b/>
      <w:spacing w:val="-2"/>
      <w:sz w:val="28"/>
    </w:rPr>
  </w:style>
  <w:style w:type="paragraph" w:styleId="Bezodstpw">
    <w:name w:val="No Spacing"/>
    <w:uiPriority w:val="1"/>
    <w:qFormat/>
    <w:rsid w:val="0053012A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4F26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ojewoda\Desktop\firmowkalwb_a4_2011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C4731-71D7-4D3D-83CC-08DF459FB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firmowkalwb_a4_20111</Template>
  <TotalTime>1</TotalTime>
  <Pages>1</Pages>
  <Words>92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A4 - 1 strona</vt:lpstr>
    </vt:vector>
  </TitlesOfParts>
  <Manager>REKLAMA I PROMOCJA</Manager>
  <Company>LW BOGDANKA SA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A4 - 1 strona</dc:title>
  <dc:subject/>
  <dc:creator>Jarosław Wojewoda</dc:creator>
  <cp:keywords/>
  <dc:description/>
  <cp:lastModifiedBy>Adam Kondrakiewicz</cp:lastModifiedBy>
  <cp:revision>4</cp:revision>
  <cp:lastPrinted>2023-12-20T07:07:00Z</cp:lastPrinted>
  <dcterms:created xsi:type="dcterms:W3CDTF">2023-12-20T07:34:00Z</dcterms:created>
  <dcterms:modified xsi:type="dcterms:W3CDTF">2024-01-05T11:51:00Z</dcterms:modified>
</cp:coreProperties>
</file>