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C7A4A" w14:textId="77777777" w:rsidR="00BD343A" w:rsidRDefault="00BD343A" w:rsidP="00BD343A"/>
    <w:p w14:paraId="31EC48A4" w14:textId="77777777" w:rsidR="00BD343A" w:rsidRDefault="00BD343A" w:rsidP="00BD343A"/>
    <w:p w14:paraId="28D2A26E" w14:textId="77777777" w:rsidR="005545B7" w:rsidRDefault="005545B7" w:rsidP="005545B7">
      <w:pPr>
        <w:rPr>
          <w:rFonts w:ascii="Times New Roman" w:hAnsi="Times New Roman"/>
        </w:rPr>
      </w:pPr>
      <w:r>
        <w:rPr>
          <w:rFonts w:ascii="Times New Roman" w:hAnsi="Times New Roman"/>
        </w:rPr>
        <w:t>ZAŁĄCZNIK NR 4 (jeśli dotyczy)</w:t>
      </w: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 w:rsidRPr="006F0D8C">
        <w:rPr>
          <w:rFonts w:ascii="Times New Roman" w:hAnsi="Times New Roman"/>
        </w:rPr>
        <w:t>WYKAZ GOTOWYCH PROJEKTÓW  FARM OZE</w:t>
      </w:r>
    </w:p>
    <w:p w14:paraId="33AE2ED4" w14:textId="77777777" w:rsidR="005545B7" w:rsidRDefault="005545B7" w:rsidP="005545B7">
      <w:pPr>
        <w:rPr>
          <w:rFonts w:ascii="Times New Roman" w:hAnsi="Times New Roman"/>
        </w:rPr>
      </w:pPr>
    </w:p>
    <w:tbl>
      <w:tblPr>
        <w:tblStyle w:val="Tabela-Siatka"/>
        <w:tblW w:w="9493" w:type="dxa"/>
        <w:tblLayout w:type="fixed"/>
        <w:tblLook w:val="04A0" w:firstRow="1" w:lastRow="0" w:firstColumn="1" w:lastColumn="0" w:noHBand="0" w:noVBand="1"/>
      </w:tblPr>
      <w:tblGrid>
        <w:gridCol w:w="988"/>
        <w:gridCol w:w="2268"/>
        <w:gridCol w:w="1559"/>
        <w:gridCol w:w="1134"/>
        <w:gridCol w:w="3544"/>
      </w:tblGrid>
      <w:tr w:rsidR="005545B7" w14:paraId="43AE9439" w14:textId="77777777" w:rsidTr="005545B7">
        <w:trPr>
          <w:trHeight w:val="2232"/>
        </w:trPr>
        <w:tc>
          <w:tcPr>
            <w:tcW w:w="988" w:type="dxa"/>
          </w:tcPr>
          <w:p w14:paraId="3C473ED4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Lp</w:t>
            </w:r>
            <w:proofErr w:type="spellEnd"/>
          </w:p>
        </w:tc>
        <w:tc>
          <w:tcPr>
            <w:tcW w:w="2268" w:type="dxa"/>
          </w:tcPr>
          <w:p w14:paraId="14420D41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Położenie inwestycji (miejscowość)</w:t>
            </w:r>
          </w:p>
        </w:tc>
        <w:tc>
          <w:tcPr>
            <w:tcW w:w="1559" w:type="dxa"/>
          </w:tcPr>
          <w:p w14:paraId="45033FF8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Rodzaj projektu farmy:</w:t>
            </w:r>
            <w:r>
              <w:rPr>
                <w:rFonts w:ascii="Times New Roman" w:hAnsi="Times New Roman" w:cs="Times New Roman"/>
              </w:rPr>
              <w:br/>
              <w:t>F-farma fotowoltaiczna</w:t>
            </w:r>
          </w:p>
          <w:p w14:paraId="28B9E044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W-farma wiatrowa</w:t>
            </w:r>
          </w:p>
        </w:tc>
        <w:tc>
          <w:tcPr>
            <w:tcW w:w="1134" w:type="dxa"/>
          </w:tcPr>
          <w:p w14:paraId="7DDD5C01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Moc instalacji</w:t>
            </w:r>
          </w:p>
        </w:tc>
        <w:tc>
          <w:tcPr>
            <w:tcW w:w="3544" w:type="dxa"/>
          </w:tcPr>
          <w:p w14:paraId="301F8142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Opis projektu</w:t>
            </w:r>
          </w:p>
        </w:tc>
      </w:tr>
      <w:tr w:rsidR="005545B7" w14:paraId="511CE910" w14:textId="77777777" w:rsidTr="005545B7">
        <w:trPr>
          <w:cantSplit/>
          <w:trHeight w:val="2268"/>
        </w:trPr>
        <w:tc>
          <w:tcPr>
            <w:tcW w:w="988" w:type="dxa"/>
          </w:tcPr>
          <w:p w14:paraId="1B7920FB" w14:textId="77777777" w:rsidR="005545B7" w:rsidRPr="0012491B" w:rsidRDefault="005545B7" w:rsidP="005545B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0F30199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590F7D6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580C1DB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2799C4BA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45B7" w14:paraId="3964FE8B" w14:textId="77777777" w:rsidTr="005545B7">
        <w:trPr>
          <w:cantSplit/>
          <w:trHeight w:val="2268"/>
        </w:trPr>
        <w:tc>
          <w:tcPr>
            <w:tcW w:w="988" w:type="dxa"/>
          </w:tcPr>
          <w:p w14:paraId="5D25EE51" w14:textId="77777777" w:rsidR="005545B7" w:rsidRPr="0012491B" w:rsidRDefault="005545B7" w:rsidP="005545B7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3347BA9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5F78BAE4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5A69505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52AFB2A3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45B7" w14:paraId="3CB35E9E" w14:textId="77777777" w:rsidTr="005545B7">
        <w:trPr>
          <w:cantSplit/>
          <w:trHeight w:val="2268"/>
        </w:trPr>
        <w:tc>
          <w:tcPr>
            <w:tcW w:w="988" w:type="dxa"/>
          </w:tcPr>
          <w:p w14:paraId="7285E07A" w14:textId="77777777" w:rsidR="005545B7" w:rsidRPr="0012491B" w:rsidRDefault="005545B7" w:rsidP="005545B7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15019B30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79AB4571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A940B6B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5C86DC04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545B7" w14:paraId="4900852E" w14:textId="77777777" w:rsidTr="005545B7">
        <w:trPr>
          <w:cantSplit/>
          <w:trHeight w:val="983"/>
        </w:trPr>
        <w:tc>
          <w:tcPr>
            <w:tcW w:w="988" w:type="dxa"/>
          </w:tcPr>
          <w:p w14:paraId="4841B315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n.</w:t>
            </w:r>
          </w:p>
        </w:tc>
        <w:tc>
          <w:tcPr>
            <w:tcW w:w="2268" w:type="dxa"/>
          </w:tcPr>
          <w:p w14:paraId="1B8004BF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1942DE3E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14:paraId="3554B59C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</w:tcPr>
          <w:p w14:paraId="0DC7E749" w14:textId="77777777" w:rsidR="005545B7" w:rsidRDefault="005545B7" w:rsidP="00F20CD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0AB9AA9" w14:textId="77777777" w:rsidR="00A91111" w:rsidRDefault="00A91111" w:rsidP="00F3495E">
      <w:pPr>
        <w:ind w:left="-170"/>
      </w:pPr>
    </w:p>
    <w:sectPr w:rsidR="00A91111" w:rsidSect="00A91111">
      <w:headerReference w:type="first" r:id="rId8"/>
      <w:footerReference w:type="first" r:id="rId9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02884" w14:textId="77777777" w:rsidR="00967787" w:rsidRDefault="00967787" w:rsidP="003B2394">
      <w:pPr>
        <w:spacing w:after="0" w:line="240" w:lineRule="auto"/>
      </w:pPr>
      <w:r>
        <w:separator/>
      </w:r>
    </w:p>
  </w:endnote>
  <w:endnote w:type="continuationSeparator" w:id="0">
    <w:p w14:paraId="49E8BCCD" w14:textId="77777777" w:rsidR="00967787" w:rsidRDefault="00967787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470F5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val="en-US"/>
      </w:rPr>
      <w:drawing>
        <wp:anchor distT="0" distB="0" distL="114300" distR="114300" simplePos="0" relativeHeight="251665408" behindDoc="1" locked="0" layoutInCell="1" allowOverlap="1" wp14:anchorId="5E421C0F" wp14:editId="293B5F11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9327D" w14:textId="77777777" w:rsidR="00967787" w:rsidRDefault="00967787" w:rsidP="003B2394">
      <w:pPr>
        <w:spacing w:after="0" w:line="240" w:lineRule="auto"/>
      </w:pPr>
      <w:r>
        <w:separator/>
      </w:r>
    </w:p>
  </w:footnote>
  <w:footnote w:type="continuationSeparator" w:id="0">
    <w:p w14:paraId="0851ACE3" w14:textId="77777777" w:rsidR="00967787" w:rsidRDefault="00967787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D235" w14:textId="77777777" w:rsidR="00F74497" w:rsidRDefault="00FF472E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99ABEAF" wp14:editId="60920E79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347E1"/>
    <w:multiLevelType w:val="hybridMultilevel"/>
    <w:tmpl w:val="B55AF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mirrorMargins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70"/>
    <w:rsid w:val="000C1DE8"/>
    <w:rsid w:val="00116D45"/>
    <w:rsid w:val="001527AA"/>
    <w:rsid w:val="00196081"/>
    <w:rsid w:val="001C283C"/>
    <w:rsid w:val="001C60C1"/>
    <w:rsid w:val="001E33F8"/>
    <w:rsid w:val="00204BAA"/>
    <w:rsid w:val="00246338"/>
    <w:rsid w:val="002A034C"/>
    <w:rsid w:val="002C5D6C"/>
    <w:rsid w:val="00301FE1"/>
    <w:rsid w:val="00370B70"/>
    <w:rsid w:val="003B2394"/>
    <w:rsid w:val="003D2C09"/>
    <w:rsid w:val="004027B3"/>
    <w:rsid w:val="00412290"/>
    <w:rsid w:val="00496160"/>
    <w:rsid w:val="0053012A"/>
    <w:rsid w:val="005528C1"/>
    <w:rsid w:val="005545B7"/>
    <w:rsid w:val="0058370B"/>
    <w:rsid w:val="005922AA"/>
    <w:rsid w:val="006400CD"/>
    <w:rsid w:val="0067246C"/>
    <w:rsid w:val="006E73C6"/>
    <w:rsid w:val="007343AA"/>
    <w:rsid w:val="007D3ECE"/>
    <w:rsid w:val="008539CB"/>
    <w:rsid w:val="008A386E"/>
    <w:rsid w:val="008C3EDD"/>
    <w:rsid w:val="00901D88"/>
    <w:rsid w:val="00933417"/>
    <w:rsid w:val="00967787"/>
    <w:rsid w:val="009B248D"/>
    <w:rsid w:val="00A00A20"/>
    <w:rsid w:val="00A65341"/>
    <w:rsid w:val="00A91111"/>
    <w:rsid w:val="00A97C2A"/>
    <w:rsid w:val="00AC24D7"/>
    <w:rsid w:val="00B8025E"/>
    <w:rsid w:val="00BD343A"/>
    <w:rsid w:val="00C12340"/>
    <w:rsid w:val="00C41708"/>
    <w:rsid w:val="00C87A42"/>
    <w:rsid w:val="00CB05C8"/>
    <w:rsid w:val="00CE3812"/>
    <w:rsid w:val="00E12F2C"/>
    <w:rsid w:val="00EA0296"/>
    <w:rsid w:val="00F3495E"/>
    <w:rsid w:val="00F7306F"/>
    <w:rsid w:val="00F74497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59E05D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5545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5545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C4731-71D7-4D3D-83CC-08DF459FB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2</TotalTime>
  <Pages>1</Pages>
  <Words>32</Words>
  <Characters>196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A4 - 1 strona</vt:lpstr>
    </vt:vector>
  </TitlesOfParts>
  <Manager>REKLAMA I PROMOCJA</Manager>
  <Company>LW BOGDANKA SA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A4 - 1 strona</dc:title>
  <dc:subject/>
  <dc:creator>Jarosław Wojewoda</dc:creator>
  <cp:keywords/>
  <dc:description/>
  <cp:lastModifiedBy>Adam Kondrakiewicz</cp:lastModifiedBy>
  <cp:revision>2</cp:revision>
  <cp:lastPrinted>2023-12-20T07:07:00Z</cp:lastPrinted>
  <dcterms:created xsi:type="dcterms:W3CDTF">2023-12-20T07:45:00Z</dcterms:created>
  <dcterms:modified xsi:type="dcterms:W3CDTF">2023-12-20T07:45:00Z</dcterms:modified>
</cp:coreProperties>
</file>