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8024D" w14:textId="77777777" w:rsidR="00BD343A" w:rsidRDefault="00BD343A" w:rsidP="00BD343A"/>
    <w:p w14:paraId="002D01DE" w14:textId="77777777" w:rsidR="00BD343A" w:rsidRDefault="00BD343A" w:rsidP="00BD343A"/>
    <w:p w14:paraId="3BE98597" w14:textId="77777777" w:rsidR="00E917A0" w:rsidRPr="0018698E" w:rsidRDefault="00E917A0" w:rsidP="00E917A0">
      <w:pPr>
        <w:rPr>
          <w:rFonts w:ascii="Times New Roman" w:hAnsi="Times New Roman"/>
          <w:sz w:val="24"/>
          <w:szCs w:val="24"/>
        </w:rPr>
      </w:pPr>
      <w:r w:rsidRPr="0018698E">
        <w:rPr>
          <w:rFonts w:ascii="Times New Roman" w:hAnsi="Times New Roman"/>
          <w:sz w:val="24"/>
          <w:szCs w:val="24"/>
        </w:rPr>
        <w:t>ZAŁĄCZNIK NR 2 (jeśli dotyczy)</w:t>
      </w:r>
    </w:p>
    <w:p w14:paraId="08B6CFD2" w14:textId="77777777" w:rsidR="00E917A0" w:rsidRPr="0018698E" w:rsidRDefault="00E917A0" w:rsidP="00E917A0">
      <w:pPr>
        <w:rPr>
          <w:rFonts w:ascii="Times New Roman" w:hAnsi="Times New Roman"/>
          <w:sz w:val="24"/>
          <w:szCs w:val="24"/>
        </w:rPr>
      </w:pPr>
      <w:r w:rsidRPr="0018698E">
        <w:rPr>
          <w:rFonts w:ascii="Times New Roman" w:hAnsi="Times New Roman"/>
          <w:sz w:val="24"/>
          <w:szCs w:val="24"/>
        </w:rPr>
        <w:t>WYKAZ GRUNTÓW, KTÓRE MOGĄ BYĆ PRZEZNACZONE POD INSTALACJE OZE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32"/>
        <w:gridCol w:w="4408"/>
        <w:gridCol w:w="1509"/>
        <w:gridCol w:w="1984"/>
      </w:tblGrid>
      <w:tr w:rsidR="00E917A0" w:rsidRPr="0018698E" w14:paraId="3FB66E40" w14:textId="77777777" w:rsidTr="005323DB">
        <w:tc>
          <w:tcPr>
            <w:tcW w:w="832" w:type="dxa"/>
          </w:tcPr>
          <w:p w14:paraId="684F5639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98E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408" w:type="dxa"/>
          </w:tcPr>
          <w:p w14:paraId="46ABA59E" w14:textId="77777777" w:rsidR="00E917A0" w:rsidRPr="0018698E" w:rsidRDefault="00E917A0" w:rsidP="0053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8E">
              <w:rPr>
                <w:rFonts w:ascii="Times New Roman" w:hAnsi="Times New Roman" w:cs="Times New Roman"/>
                <w:sz w:val="24"/>
                <w:szCs w:val="24"/>
              </w:rPr>
              <w:t>Miejscowość</w:t>
            </w:r>
          </w:p>
        </w:tc>
        <w:tc>
          <w:tcPr>
            <w:tcW w:w="1418" w:type="dxa"/>
          </w:tcPr>
          <w:p w14:paraId="41FD813B" w14:textId="77777777" w:rsidR="00E917A0" w:rsidRPr="0018698E" w:rsidRDefault="00E917A0" w:rsidP="0053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8E">
              <w:rPr>
                <w:rFonts w:ascii="Times New Roman" w:hAnsi="Times New Roman" w:cs="Times New Roman"/>
                <w:sz w:val="24"/>
                <w:szCs w:val="24"/>
              </w:rPr>
              <w:t>powierzchnia</w:t>
            </w:r>
          </w:p>
        </w:tc>
        <w:tc>
          <w:tcPr>
            <w:tcW w:w="1984" w:type="dxa"/>
          </w:tcPr>
          <w:p w14:paraId="35537E50" w14:textId="77777777" w:rsidR="00E917A0" w:rsidRPr="0018698E" w:rsidRDefault="00E917A0" w:rsidP="0053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8E">
              <w:rPr>
                <w:rFonts w:ascii="Times New Roman" w:hAnsi="Times New Roman" w:cs="Times New Roman"/>
                <w:sz w:val="24"/>
                <w:szCs w:val="24"/>
              </w:rPr>
              <w:t>Przeznaczenie</w:t>
            </w:r>
          </w:p>
          <w:p w14:paraId="5F21A0A5" w14:textId="77777777" w:rsidR="00E917A0" w:rsidRPr="0018698E" w:rsidRDefault="00E917A0" w:rsidP="0053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8E">
              <w:rPr>
                <w:rFonts w:ascii="Times New Roman" w:hAnsi="Times New Roman" w:cs="Times New Roman"/>
                <w:sz w:val="24"/>
                <w:szCs w:val="24"/>
              </w:rPr>
              <w:t>F-farma fotowoltaiczna</w:t>
            </w:r>
          </w:p>
          <w:p w14:paraId="281CD520" w14:textId="77777777" w:rsidR="00E917A0" w:rsidRPr="0018698E" w:rsidRDefault="00E917A0" w:rsidP="0053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8E">
              <w:rPr>
                <w:rFonts w:ascii="Times New Roman" w:hAnsi="Times New Roman" w:cs="Times New Roman"/>
                <w:sz w:val="24"/>
                <w:szCs w:val="24"/>
              </w:rPr>
              <w:t>W-farma wiatrowa</w:t>
            </w:r>
          </w:p>
          <w:p w14:paraId="7528F7C6" w14:textId="77777777" w:rsidR="00E917A0" w:rsidRPr="0018698E" w:rsidRDefault="00E917A0" w:rsidP="0053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98E">
              <w:rPr>
                <w:rFonts w:ascii="Times New Roman" w:hAnsi="Times New Roman" w:cs="Times New Roman"/>
                <w:sz w:val="24"/>
                <w:szCs w:val="24"/>
              </w:rPr>
              <w:t>O-obie instalacje</w:t>
            </w:r>
          </w:p>
        </w:tc>
      </w:tr>
      <w:tr w:rsidR="00E917A0" w:rsidRPr="0018698E" w14:paraId="7346EA54" w14:textId="77777777" w:rsidTr="005323DB">
        <w:tc>
          <w:tcPr>
            <w:tcW w:w="832" w:type="dxa"/>
          </w:tcPr>
          <w:p w14:paraId="54B068E3" w14:textId="77777777" w:rsidR="00E917A0" w:rsidRPr="0018698E" w:rsidRDefault="00E917A0" w:rsidP="00E917A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14:paraId="0EB4ABED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434664F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45BBEB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7A0" w:rsidRPr="0018698E" w14:paraId="0A599706" w14:textId="77777777" w:rsidTr="005323DB">
        <w:tc>
          <w:tcPr>
            <w:tcW w:w="832" w:type="dxa"/>
          </w:tcPr>
          <w:p w14:paraId="02988F0E" w14:textId="77777777" w:rsidR="00E917A0" w:rsidRPr="0018698E" w:rsidRDefault="00E917A0" w:rsidP="00E917A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14:paraId="31B4CD5A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036B132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D3877D2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7A0" w:rsidRPr="0018698E" w14:paraId="50B1DF0D" w14:textId="77777777" w:rsidTr="005323DB">
        <w:tc>
          <w:tcPr>
            <w:tcW w:w="832" w:type="dxa"/>
          </w:tcPr>
          <w:p w14:paraId="2A0379FA" w14:textId="77777777" w:rsidR="00E917A0" w:rsidRPr="0018698E" w:rsidRDefault="00E917A0" w:rsidP="00E917A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14:paraId="626B3985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68A8B04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C040147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7A0" w:rsidRPr="0018698E" w14:paraId="1A3FC077" w14:textId="77777777" w:rsidTr="005323DB">
        <w:tc>
          <w:tcPr>
            <w:tcW w:w="832" w:type="dxa"/>
          </w:tcPr>
          <w:p w14:paraId="52C6E2E4" w14:textId="77777777" w:rsidR="00E917A0" w:rsidRPr="0018698E" w:rsidRDefault="00E917A0" w:rsidP="00E917A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14:paraId="32FB379F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A918CBA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CD09DB9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7A0" w:rsidRPr="0018698E" w14:paraId="75C41803" w14:textId="77777777" w:rsidTr="005323DB">
        <w:tc>
          <w:tcPr>
            <w:tcW w:w="832" w:type="dxa"/>
          </w:tcPr>
          <w:p w14:paraId="1AC74B42" w14:textId="77777777" w:rsidR="00E917A0" w:rsidRPr="0018698E" w:rsidRDefault="00E917A0" w:rsidP="00E917A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14:paraId="6A9ED507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A5F5444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630B607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7A0" w:rsidRPr="0018698E" w14:paraId="3A96DF1C" w14:textId="77777777" w:rsidTr="005323DB">
        <w:tc>
          <w:tcPr>
            <w:tcW w:w="832" w:type="dxa"/>
          </w:tcPr>
          <w:p w14:paraId="7EDA1363" w14:textId="77777777" w:rsidR="00E917A0" w:rsidRPr="0018698E" w:rsidRDefault="00E917A0" w:rsidP="00E917A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14:paraId="0F26B72D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B4DF6B6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8FE9B41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7A0" w:rsidRPr="0018698E" w14:paraId="4BFEE1A3" w14:textId="77777777" w:rsidTr="005323DB">
        <w:tc>
          <w:tcPr>
            <w:tcW w:w="832" w:type="dxa"/>
          </w:tcPr>
          <w:p w14:paraId="48FA0E7C" w14:textId="77777777" w:rsidR="00E917A0" w:rsidRPr="0018698E" w:rsidRDefault="00E917A0" w:rsidP="00E917A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14:paraId="3C0A98AB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D8FA7FE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B2CAD3E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7A0" w:rsidRPr="0018698E" w14:paraId="28E61CCC" w14:textId="77777777" w:rsidTr="005323DB">
        <w:tc>
          <w:tcPr>
            <w:tcW w:w="832" w:type="dxa"/>
          </w:tcPr>
          <w:p w14:paraId="0C231A50" w14:textId="77777777" w:rsidR="00E917A0" w:rsidRPr="0018698E" w:rsidRDefault="00E917A0" w:rsidP="00E917A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14:paraId="39B51859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373EB64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11A4C18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7A0" w:rsidRPr="0018698E" w14:paraId="1D201B9E" w14:textId="77777777" w:rsidTr="005323DB">
        <w:tc>
          <w:tcPr>
            <w:tcW w:w="832" w:type="dxa"/>
          </w:tcPr>
          <w:p w14:paraId="1EEB7D0D" w14:textId="77777777" w:rsidR="00E917A0" w:rsidRPr="0018698E" w:rsidRDefault="00E917A0" w:rsidP="00E917A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14:paraId="4B292560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48BC2EC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0C1928F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7A0" w:rsidRPr="0018698E" w14:paraId="6A3A5BB9" w14:textId="77777777" w:rsidTr="005323DB">
        <w:tc>
          <w:tcPr>
            <w:tcW w:w="832" w:type="dxa"/>
          </w:tcPr>
          <w:p w14:paraId="73D0418E" w14:textId="77777777" w:rsidR="00E917A0" w:rsidRPr="0018698E" w:rsidRDefault="00E917A0" w:rsidP="00E917A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14:paraId="176FE308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A655E22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DD908FB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7A0" w:rsidRPr="0018698E" w14:paraId="3DAED5AD" w14:textId="77777777" w:rsidTr="005323DB">
        <w:tc>
          <w:tcPr>
            <w:tcW w:w="832" w:type="dxa"/>
          </w:tcPr>
          <w:p w14:paraId="5BDDC08A" w14:textId="77777777" w:rsidR="00E917A0" w:rsidRPr="0018698E" w:rsidRDefault="00E917A0" w:rsidP="00E917A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14:paraId="65306365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C61FDCD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652485D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7A0" w:rsidRPr="0018698E" w14:paraId="4F83AA07" w14:textId="77777777" w:rsidTr="005323DB">
        <w:tc>
          <w:tcPr>
            <w:tcW w:w="832" w:type="dxa"/>
          </w:tcPr>
          <w:p w14:paraId="77482908" w14:textId="77777777" w:rsidR="00E917A0" w:rsidRPr="0018698E" w:rsidRDefault="00E917A0" w:rsidP="00E917A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14:paraId="265B1A49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00C1819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B0525B0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7A0" w:rsidRPr="0018698E" w14:paraId="71F455E9" w14:textId="77777777" w:rsidTr="005323DB">
        <w:tc>
          <w:tcPr>
            <w:tcW w:w="832" w:type="dxa"/>
          </w:tcPr>
          <w:p w14:paraId="091EA743" w14:textId="77777777" w:rsidR="00E917A0" w:rsidRPr="0018698E" w:rsidRDefault="00E917A0" w:rsidP="00E917A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14:paraId="78036B36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634E776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6A062A0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7A0" w:rsidRPr="0018698E" w14:paraId="0D5B91E9" w14:textId="77777777" w:rsidTr="005323DB">
        <w:tc>
          <w:tcPr>
            <w:tcW w:w="832" w:type="dxa"/>
          </w:tcPr>
          <w:p w14:paraId="4590B7EA" w14:textId="77777777" w:rsidR="00E917A0" w:rsidRPr="0018698E" w:rsidRDefault="00E917A0" w:rsidP="00E917A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14:paraId="5BEC77FA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9C3A836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218D2CC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7A0" w:rsidRPr="0018698E" w14:paraId="5F6C534B" w14:textId="77777777" w:rsidTr="005323DB">
        <w:tc>
          <w:tcPr>
            <w:tcW w:w="832" w:type="dxa"/>
          </w:tcPr>
          <w:p w14:paraId="0CF95B29" w14:textId="77777777" w:rsidR="00E917A0" w:rsidRPr="0018698E" w:rsidRDefault="00E917A0" w:rsidP="00E917A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14:paraId="552AF143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B76681C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884F308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7A0" w:rsidRPr="0018698E" w14:paraId="54A6C86A" w14:textId="77777777" w:rsidTr="005323DB">
        <w:tc>
          <w:tcPr>
            <w:tcW w:w="832" w:type="dxa"/>
          </w:tcPr>
          <w:p w14:paraId="73D6605B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98E">
              <w:rPr>
                <w:rFonts w:ascii="Times New Roman" w:hAnsi="Times New Roman" w:cs="Times New Roman"/>
                <w:sz w:val="24"/>
                <w:szCs w:val="24"/>
              </w:rPr>
              <w:t>n.</w:t>
            </w:r>
          </w:p>
        </w:tc>
        <w:tc>
          <w:tcPr>
            <w:tcW w:w="4408" w:type="dxa"/>
          </w:tcPr>
          <w:p w14:paraId="023B78C6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E950531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5F50AA8" w14:textId="77777777" w:rsidR="00E917A0" w:rsidRPr="0018698E" w:rsidRDefault="00E917A0" w:rsidP="00532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636E3D" w14:textId="77777777" w:rsidR="00E917A0" w:rsidRDefault="00E917A0" w:rsidP="00E917A0">
      <w:pPr>
        <w:pStyle w:val="Akapitzlist"/>
        <w:rPr>
          <w:rFonts w:ascii="Times New Roman" w:hAnsi="Times New Roman" w:cs="Times New Roman"/>
          <w:strike/>
          <w:color w:val="FF0000"/>
        </w:rPr>
      </w:pPr>
    </w:p>
    <w:p w14:paraId="59AD5679" w14:textId="77777777" w:rsidR="00A91111" w:rsidRDefault="00A91111" w:rsidP="00F3495E">
      <w:pPr>
        <w:ind w:left="-170"/>
      </w:pPr>
    </w:p>
    <w:sectPr w:rsidR="00A91111" w:rsidSect="00A91111">
      <w:headerReference w:type="first" r:id="rId8"/>
      <w:footerReference w:type="first" r:id="rId9"/>
      <w:type w:val="continuous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41EE1" w14:textId="77777777" w:rsidR="00967787" w:rsidRDefault="00967787" w:rsidP="003B2394">
      <w:pPr>
        <w:spacing w:after="0" w:line="240" w:lineRule="auto"/>
      </w:pPr>
      <w:r>
        <w:separator/>
      </w:r>
    </w:p>
  </w:endnote>
  <w:endnote w:type="continuationSeparator" w:id="0">
    <w:p w14:paraId="76395FAE" w14:textId="77777777" w:rsidR="00967787" w:rsidRDefault="00967787" w:rsidP="003B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B7DDB" w14:textId="77777777" w:rsidR="00F74497" w:rsidRDefault="00FF472E">
    <w:pPr>
      <w:pStyle w:val="Stopka"/>
    </w:pPr>
    <w:r>
      <w:rPr>
        <w:rFonts w:ascii="Montserrat" w:hAnsi="Montserrat"/>
        <w:noProof/>
        <w:sz w:val="14"/>
        <w:szCs w:val="14"/>
        <w:lang w:val="en-US"/>
      </w:rPr>
      <w:drawing>
        <wp:anchor distT="0" distB="0" distL="114300" distR="114300" simplePos="0" relativeHeight="251665408" behindDoc="1" locked="0" layoutInCell="1" allowOverlap="1" wp14:anchorId="5C8A5DB1" wp14:editId="43394251">
          <wp:simplePos x="0" y="0"/>
          <wp:positionH relativeFrom="column">
            <wp:posOffset>-71755</wp:posOffset>
          </wp:positionH>
          <wp:positionV relativeFrom="paragraph">
            <wp:posOffset>-535940</wp:posOffset>
          </wp:positionV>
          <wp:extent cx="5886450" cy="576580"/>
          <wp:effectExtent l="0" t="0" r="0" b="0"/>
          <wp:wrapThrough wrapText="bothSides">
            <wp:wrapPolygon edited="0">
              <wp:start x="0" y="0"/>
              <wp:lineTo x="0" y="20696"/>
              <wp:lineTo x="21530" y="20696"/>
              <wp:lineTo x="21530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0" cy="576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B3BF8" w14:textId="77777777" w:rsidR="00967787" w:rsidRDefault="00967787" w:rsidP="003B2394">
      <w:pPr>
        <w:spacing w:after="0" w:line="240" w:lineRule="auto"/>
      </w:pPr>
      <w:r>
        <w:separator/>
      </w:r>
    </w:p>
  </w:footnote>
  <w:footnote w:type="continuationSeparator" w:id="0">
    <w:p w14:paraId="67F6700B" w14:textId="77777777" w:rsidR="00967787" w:rsidRDefault="00967787" w:rsidP="003B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1F72B" w14:textId="77777777" w:rsidR="00F74497" w:rsidRDefault="00FF472E">
    <w:pPr>
      <w:pStyle w:val="Nagwek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AD395A3" wp14:editId="72204F2D">
          <wp:simplePos x="0" y="0"/>
          <wp:positionH relativeFrom="column">
            <wp:posOffset>-500380</wp:posOffset>
          </wp:positionH>
          <wp:positionV relativeFrom="paragraph">
            <wp:posOffset>-40640</wp:posOffset>
          </wp:positionV>
          <wp:extent cx="2890202" cy="1019011"/>
          <wp:effectExtent l="0" t="0" r="571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_kolo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0202" cy="101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B5379"/>
    <w:multiLevelType w:val="hybridMultilevel"/>
    <w:tmpl w:val="F148F6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mirrorMargins/>
  <w:proofState w:spelling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B70"/>
    <w:rsid w:val="000C1DE8"/>
    <w:rsid w:val="00116D45"/>
    <w:rsid w:val="001527AA"/>
    <w:rsid w:val="0018698E"/>
    <w:rsid w:val="00196081"/>
    <w:rsid w:val="001C283C"/>
    <w:rsid w:val="001C60C1"/>
    <w:rsid w:val="001E33F8"/>
    <w:rsid w:val="00204BAA"/>
    <w:rsid w:val="00246338"/>
    <w:rsid w:val="002A034C"/>
    <w:rsid w:val="002C5D6C"/>
    <w:rsid w:val="00301FE1"/>
    <w:rsid w:val="00370B70"/>
    <w:rsid w:val="003B2394"/>
    <w:rsid w:val="003D2C09"/>
    <w:rsid w:val="004027B3"/>
    <w:rsid w:val="00412290"/>
    <w:rsid w:val="00496160"/>
    <w:rsid w:val="0053012A"/>
    <w:rsid w:val="005528C1"/>
    <w:rsid w:val="0058370B"/>
    <w:rsid w:val="005922AA"/>
    <w:rsid w:val="006400CD"/>
    <w:rsid w:val="0067246C"/>
    <w:rsid w:val="006E73C6"/>
    <w:rsid w:val="007343AA"/>
    <w:rsid w:val="007D3ECE"/>
    <w:rsid w:val="008539CB"/>
    <w:rsid w:val="008A386E"/>
    <w:rsid w:val="008C3EDD"/>
    <w:rsid w:val="00901D88"/>
    <w:rsid w:val="00933417"/>
    <w:rsid w:val="00967787"/>
    <w:rsid w:val="009B248D"/>
    <w:rsid w:val="00A00A20"/>
    <w:rsid w:val="00A65341"/>
    <w:rsid w:val="00A91111"/>
    <w:rsid w:val="00A97C2A"/>
    <w:rsid w:val="00AC24D7"/>
    <w:rsid w:val="00B8025E"/>
    <w:rsid w:val="00BD343A"/>
    <w:rsid w:val="00C12340"/>
    <w:rsid w:val="00C41708"/>
    <w:rsid w:val="00C87A42"/>
    <w:rsid w:val="00CB05C8"/>
    <w:rsid w:val="00CE3812"/>
    <w:rsid w:val="00E12F2C"/>
    <w:rsid w:val="00E917A0"/>
    <w:rsid w:val="00EA0296"/>
    <w:rsid w:val="00F3495E"/>
    <w:rsid w:val="00F7306F"/>
    <w:rsid w:val="00F74497"/>
    <w:rsid w:val="00FF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35C6966"/>
  <w15:chartTrackingRefBased/>
  <w15:docId w15:val="{B667BC8B-25A2-475C-B490-66EE23B9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22A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2394"/>
  </w:style>
  <w:style w:type="paragraph" w:styleId="Stopka">
    <w:name w:val="footer"/>
    <w:basedOn w:val="Normalny"/>
    <w:link w:val="Stopka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2394"/>
  </w:style>
  <w:style w:type="paragraph" w:styleId="Tekstdymka">
    <w:name w:val="Balloon Text"/>
    <w:basedOn w:val="Normalny"/>
    <w:link w:val="TekstdymkaZnak"/>
    <w:uiPriority w:val="99"/>
    <w:semiHidden/>
    <w:unhideWhenUsed/>
    <w:rsid w:val="003B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B239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2C5D6C"/>
    <w:pPr>
      <w:spacing w:after="0" w:line="240" w:lineRule="auto"/>
      <w:jc w:val="center"/>
    </w:pPr>
    <w:rPr>
      <w:rFonts w:ascii="Times New Roman" w:eastAsia="Times New Roman" w:hAnsi="Times New Roman"/>
      <w:b/>
      <w:spacing w:val="-2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5D6C"/>
    <w:rPr>
      <w:rFonts w:ascii="Times New Roman" w:eastAsia="Times New Roman" w:hAnsi="Times New Roman"/>
      <w:b/>
      <w:spacing w:val="-2"/>
      <w:sz w:val="28"/>
    </w:rPr>
  </w:style>
  <w:style w:type="paragraph" w:styleId="Bezodstpw">
    <w:name w:val="No Spacing"/>
    <w:uiPriority w:val="1"/>
    <w:qFormat/>
    <w:rsid w:val="0053012A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917A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E917A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ojewoda\Desktop\firmowkalwb_a4_2011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C4731-71D7-4D3D-83CC-08DF459FB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firmowkalwb_a4_20111</Template>
  <TotalTime>1</TotalTime>
  <Pages>2</Pages>
  <Words>40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A4 - 1 strona</vt:lpstr>
    </vt:vector>
  </TitlesOfParts>
  <Manager>REKLAMA I PROMOCJA</Manager>
  <Company>LW BOGDANKA SA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A4 - 1 strona</dc:title>
  <dc:subject/>
  <dc:creator>Jarosław Wojewoda</dc:creator>
  <cp:keywords/>
  <dc:description/>
  <cp:lastModifiedBy>Adam Kondrakiewicz</cp:lastModifiedBy>
  <cp:revision>3</cp:revision>
  <cp:lastPrinted>2023-12-20T07:07:00Z</cp:lastPrinted>
  <dcterms:created xsi:type="dcterms:W3CDTF">2023-12-20T07:36:00Z</dcterms:created>
  <dcterms:modified xsi:type="dcterms:W3CDTF">2023-12-20T07:51:00Z</dcterms:modified>
</cp:coreProperties>
</file>